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1"/>
        <w:tblOverlap w:val="never"/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3686"/>
        <w:gridCol w:w="2973"/>
        <w:gridCol w:w="2268"/>
      </w:tblGrid>
      <w:tr w:rsidR="00683A4E" w:rsidRPr="0029527B" w14:paraId="771B64CA" w14:textId="77777777" w:rsidTr="00A64031">
        <w:trPr>
          <w:trHeight w:val="510"/>
        </w:trPr>
        <w:tc>
          <w:tcPr>
            <w:tcW w:w="709" w:type="dxa"/>
            <w:vMerge w:val="restart"/>
            <w:textDirection w:val="btLr"/>
            <w:vAlign w:val="center"/>
          </w:tcPr>
          <w:p w14:paraId="1EF42444" w14:textId="77777777" w:rsidR="00683A4E" w:rsidRPr="0029527B" w:rsidRDefault="00683A4E" w:rsidP="00D41E86">
            <w:pPr>
              <w:pStyle w:val="TableContents"/>
              <w:ind w:left="113" w:right="113"/>
              <w:jc w:val="center"/>
              <w:rPr>
                <w:rFonts w:ascii="AvenirNext LT Pro Cn" w:hAnsi="AvenirNext LT Pro Cn"/>
                <w:b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b/>
                <w:sz w:val="28"/>
                <w:szCs w:val="22"/>
              </w:rPr>
              <w:t>A remplir par le demandeur – Partie générale</w:t>
            </w: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FFDCD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Date de la demande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5864AF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7CDB3A14" w14:textId="77777777" w:rsidTr="00A64031">
        <w:trPr>
          <w:trHeight w:val="493"/>
        </w:trPr>
        <w:tc>
          <w:tcPr>
            <w:tcW w:w="709" w:type="dxa"/>
            <w:vMerge/>
          </w:tcPr>
          <w:p w14:paraId="70F683B4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278701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Titre du projet/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2F985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1C704BA8" w14:textId="77777777" w:rsidTr="00A64031">
        <w:trPr>
          <w:trHeight w:val="508"/>
        </w:trPr>
        <w:tc>
          <w:tcPr>
            <w:tcW w:w="709" w:type="dxa"/>
            <w:vMerge/>
          </w:tcPr>
          <w:p w14:paraId="01501E82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AF23D6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 xml:space="preserve">Acronyme </w:t>
            </w:r>
            <w:r w:rsidRPr="0029527B">
              <w:rPr>
                <w:rFonts w:ascii="AvenirNext LT Pro Cn" w:hAnsi="AvenirNext LT Pro Cn"/>
                <w:i/>
                <w:iCs/>
                <w:sz w:val="22"/>
                <w:szCs w:val="22"/>
              </w:rPr>
              <w:t>(facultatif)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FEB4F0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52931E4E" w14:textId="77777777" w:rsidTr="00A64031">
        <w:trPr>
          <w:trHeight w:val="783"/>
        </w:trPr>
        <w:tc>
          <w:tcPr>
            <w:tcW w:w="709" w:type="dxa"/>
            <w:vMerge/>
          </w:tcPr>
          <w:p w14:paraId="1B133829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5E455A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Responsable du projet</w:t>
            </w:r>
          </w:p>
          <w:p w14:paraId="7A9759F8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(Nom Prénom Email)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637BDA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0F387A6E" w14:textId="77777777" w:rsidTr="00A64031">
        <w:trPr>
          <w:trHeight w:val="1164"/>
        </w:trPr>
        <w:tc>
          <w:tcPr>
            <w:tcW w:w="709" w:type="dxa"/>
            <w:vMerge/>
          </w:tcPr>
          <w:p w14:paraId="70FE7471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C618A5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Institut / Unité / Équipe</w:t>
            </w:r>
          </w:p>
          <w:p w14:paraId="06AC6D0D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  <w:p w14:paraId="1FE04FFC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Adresse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693C3A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2B06171B" w14:textId="77777777" w:rsidTr="00A64031">
        <w:trPr>
          <w:trHeight w:val="640"/>
        </w:trPr>
        <w:tc>
          <w:tcPr>
            <w:tcW w:w="709" w:type="dxa"/>
            <w:vMerge/>
          </w:tcPr>
          <w:p w14:paraId="04BD7D18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74BEDB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 xml:space="preserve">Nature de la demande : </w:t>
            </w:r>
            <w:r w:rsidRPr="0029527B">
              <w:rPr>
                <w:rFonts w:ascii="AvenirNext LT Pro Cn" w:hAnsi="AvenirNext LT Pro Cn"/>
                <w:sz w:val="20"/>
                <w:szCs w:val="20"/>
              </w:rPr>
              <w:t>Prestation, collaboration (nommer le scientifique du plateau impliqué)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CAE027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6581056C" w14:textId="77777777" w:rsidTr="00A64031">
        <w:tc>
          <w:tcPr>
            <w:tcW w:w="709" w:type="dxa"/>
            <w:vMerge/>
          </w:tcPr>
          <w:p w14:paraId="23B11F9B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164B02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Nom du projet financeur ou ligne budgétaire ou adresse de facturation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8736E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156CD1F0" w14:textId="77777777" w:rsidTr="00A64031">
        <w:trPr>
          <w:trHeight w:val="1136"/>
        </w:trPr>
        <w:tc>
          <w:tcPr>
            <w:tcW w:w="709" w:type="dxa"/>
            <w:vMerge/>
          </w:tcPr>
          <w:p w14:paraId="21B9DE7F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974F1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Coordonnées des personnes responsables des échantillons</w:t>
            </w:r>
            <w:r w:rsidRPr="0029527B">
              <w:rPr>
                <w:rFonts w:ascii="AvenirNext LT Pro Cn" w:hAnsi="AvenirNext LT Pro Cn"/>
                <w:sz w:val="22"/>
                <w:szCs w:val="22"/>
              </w:rPr>
              <w:br/>
              <w:t>(</w:t>
            </w:r>
            <w:r w:rsidRPr="0029527B">
              <w:rPr>
                <w:rFonts w:ascii="AvenirNext LT Pro Cn" w:hAnsi="AvenirNext LT Pro Cn"/>
                <w:sz w:val="20"/>
                <w:szCs w:val="20"/>
              </w:rPr>
              <w:t>Nom Prénom Email</w:t>
            </w:r>
            <w:r w:rsidRPr="0029527B">
              <w:rPr>
                <w:rFonts w:ascii="AvenirNext LT Pro Cn" w:hAnsi="AvenirNext LT Pro Cn"/>
                <w:sz w:val="22"/>
                <w:szCs w:val="22"/>
              </w:rPr>
              <w:t>)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283458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5997C86D" w14:textId="77777777" w:rsidTr="00A64031">
        <w:trPr>
          <w:trHeight w:val="1322"/>
        </w:trPr>
        <w:tc>
          <w:tcPr>
            <w:tcW w:w="709" w:type="dxa"/>
            <w:vMerge/>
          </w:tcPr>
          <w:p w14:paraId="0ABE9FFC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i/>
                <w:iCs/>
                <w:sz w:val="22"/>
                <w:szCs w:val="22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0C3813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i/>
                <w:iCs/>
                <w:sz w:val="22"/>
                <w:szCs w:val="22"/>
              </w:rPr>
              <w:t xml:space="preserve">Facultatif : </w:t>
            </w:r>
            <w:r w:rsidRPr="0029527B">
              <w:rPr>
                <w:rFonts w:ascii="AvenirNext LT Pro Cn" w:hAnsi="AvenirNext LT Pro Cn"/>
                <w:iCs/>
                <w:sz w:val="22"/>
                <w:szCs w:val="22"/>
              </w:rPr>
              <w:t>C</w:t>
            </w:r>
            <w:r w:rsidRPr="0029527B">
              <w:rPr>
                <w:rFonts w:ascii="AvenirNext LT Pro Cn" w:hAnsi="AvenirNext LT Pro Cn"/>
                <w:sz w:val="22"/>
                <w:szCs w:val="22"/>
              </w:rPr>
              <w:t xml:space="preserve">oordonnées des personnes à accueillir sur le plateau </w:t>
            </w:r>
            <w:r w:rsidRPr="0029527B">
              <w:rPr>
                <w:rFonts w:ascii="AvenirNext LT Pro Cn" w:hAnsi="AvenirNext LT Pro Cn"/>
                <w:sz w:val="22"/>
                <w:szCs w:val="22"/>
              </w:rPr>
              <w:br/>
            </w:r>
            <w:r w:rsidRPr="0029527B">
              <w:rPr>
                <w:rFonts w:ascii="AvenirNext LT Pro Cn" w:hAnsi="AvenirNext LT Pro Cn"/>
                <w:sz w:val="20"/>
                <w:szCs w:val="20"/>
              </w:rPr>
              <w:t>(Nom Prénom Email)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D00D37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272C0ED1" w14:textId="77777777" w:rsidTr="00A64031">
        <w:trPr>
          <w:trHeight w:val="458"/>
        </w:trPr>
        <w:tc>
          <w:tcPr>
            <w:tcW w:w="709" w:type="dxa"/>
            <w:vMerge/>
          </w:tcPr>
          <w:p w14:paraId="2EF0E872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23800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 xml:space="preserve">Date butoir pour les résultats  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B48FE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32B9BA73" w14:textId="77777777" w:rsidTr="00A64031">
        <w:trPr>
          <w:trHeight w:val="1646"/>
        </w:trPr>
        <w:tc>
          <w:tcPr>
            <w:tcW w:w="709" w:type="dxa"/>
            <w:vMerge/>
          </w:tcPr>
          <w:p w14:paraId="604139E5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56FB74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 xml:space="preserve">Description et objectifs du projet </w:t>
            </w:r>
            <w:r w:rsidRPr="0029527B">
              <w:rPr>
                <w:rFonts w:ascii="AvenirNext LT Pro Cn" w:hAnsi="AvenirNext LT Pro Cn"/>
                <w:sz w:val="20"/>
                <w:szCs w:val="20"/>
              </w:rPr>
              <w:t>(12 lignes maximum)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F9753F" w14:textId="77777777" w:rsidR="00683A4E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  <w:p w14:paraId="3D13BF23" w14:textId="77777777" w:rsidR="00683A4E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  <w:p w14:paraId="399885F8" w14:textId="77777777" w:rsidR="00683A4E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  <w:p w14:paraId="2B585648" w14:textId="77777777" w:rsidR="00683A4E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  <w:p w14:paraId="76F2E42A" w14:textId="77777777" w:rsidR="00683A4E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  <w:p w14:paraId="5F28218E" w14:textId="77777777" w:rsidR="00273A91" w:rsidRDefault="00273A91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  <w:p w14:paraId="219C3FFF" w14:textId="77777777" w:rsidR="00D135A2" w:rsidRDefault="00D135A2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  <w:p w14:paraId="024FD356" w14:textId="77777777" w:rsidR="00683A4E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  <w:p w14:paraId="4B6B3879" w14:textId="77777777" w:rsidR="00D61A43" w:rsidRDefault="00D61A43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  <w:p w14:paraId="6B625692" w14:textId="77777777" w:rsidR="00D61A43" w:rsidRDefault="00D61A43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  <w:p w14:paraId="369FFD00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4F62A7E6" w14:textId="77777777" w:rsidTr="00A64031">
        <w:trPr>
          <w:trHeight w:val="502"/>
        </w:trPr>
        <w:tc>
          <w:tcPr>
            <w:tcW w:w="709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1A329244" w14:textId="77777777" w:rsidR="00683A4E" w:rsidRPr="0029527B" w:rsidRDefault="00683A4E" w:rsidP="00D41E86">
            <w:pPr>
              <w:pStyle w:val="TableContents"/>
              <w:ind w:left="113" w:right="113"/>
              <w:jc w:val="center"/>
              <w:rPr>
                <w:rFonts w:ascii="AvenirNext LT Pro Cn" w:hAnsi="AvenirNext LT Pro Cn"/>
                <w:b/>
                <w:sz w:val="32"/>
                <w:szCs w:val="22"/>
              </w:rPr>
            </w:pPr>
            <w:r w:rsidRPr="0029527B">
              <w:rPr>
                <w:rFonts w:ascii="AvenirNext LT Pro Cn" w:hAnsi="AvenirNext LT Pro Cn"/>
                <w:b/>
                <w:sz w:val="28"/>
                <w:szCs w:val="22"/>
              </w:rPr>
              <w:lastRenderedPageBreak/>
              <w:t>A remplir par le demandeur – Partie analytique</w:t>
            </w:r>
          </w:p>
        </w:tc>
        <w:tc>
          <w:tcPr>
            <w:tcW w:w="3686" w:type="dxa"/>
          </w:tcPr>
          <w:p w14:paraId="2121EEEE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  <w:r w:rsidRPr="0029527B">
              <w:rPr>
                <w:rFonts w:ascii="AvenirNext LT Pro Cn" w:hAnsi="AvenirNext LT Pro Cn" w:cs="Arial"/>
                <w:sz w:val="22"/>
              </w:rPr>
              <w:t>Nature des échantillons (matrice)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D7EB17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2E5E2C49" w14:textId="77777777" w:rsidTr="00A64031">
        <w:trPr>
          <w:trHeight w:val="457"/>
        </w:trPr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CFF487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</w:tcPr>
          <w:p w14:paraId="42E4ADF1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  <w:r w:rsidRPr="0029527B">
              <w:rPr>
                <w:rFonts w:ascii="AvenirNext LT Pro Cn" w:hAnsi="AvenirNext LT Pro Cn" w:cs="Arial"/>
                <w:sz w:val="22"/>
              </w:rPr>
              <w:t>État des échantillons (lyophilisés, congelés,...) et risques associés  (traitement, virus,...)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F1DAA7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3EC4FC5A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D5AA68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</w:tcPr>
          <w:p w14:paraId="38F75955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  <w:r w:rsidRPr="0029527B">
              <w:rPr>
                <w:rFonts w:ascii="AvenirNext LT Pro Cn" w:hAnsi="AvenirNext LT Pro Cn" w:cs="Arial"/>
                <w:sz w:val="22"/>
              </w:rPr>
              <w:t>Type d'analyses et nombre d'échantillons par analyse (n)</w:t>
            </w:r>
          </w:p>
          <w:p w14:paraId="042AEDF8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7FFA2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-67720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1"/>
                <w:szCs w:val="21"/>
              </w:rPr>
              <w:t xml:space="preserve"> Acides aminés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16E110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683A4E" w:rsidRPr="0029527B" w14:paraId="222D7410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11E4DC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</w:tcPr>
          <w:p w14:paraId="17858F6F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C620C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-1703626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1"/>
                <w:szCs w:val="21"/>
              </w:rPr>
              <w:t xml:space="preserve"> Acides gras</w:t>
            </w:r>
            <w:r w:rsidR="009B2553">
              <w:rPr>
                <w:rFonts w:ascii="AvenirNext LT Pro Cn" w:hAnsi="AvenirNext LT Pro Cn"/>
                <w:sz w:val="21"/>
                <w:szCs w:val="21"/>
              </w:rPr>
              <w:t xml:space="preserve"> (colza)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AA6691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683A4E" w:rsidRPr="0029527B" w14:paraId="27024F37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A43CF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</w:tcPr>
          <w:p w14:paraId="1E98264E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024A76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79372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1"/>
                <w:szCs w:val="21"/>
              </w:rPr>
              <w:t xml:space="preserve"> Sucres et acides organiques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EF7FB0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683A4E" w:rsidRPr="0029527B" w14:paraId="1CA2AF2C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A5C760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</w:tcPr>
          <w:p w14:paraId="58DE71E9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4CEC9" w14:textId="36D83263" w:rsidR="00683A4E" w:rsidRPr="0029527B" w:rsidRDefault="00EE3000" w:rsidP="00C27F18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-1496258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1"/>
                <w:szCs w:val="21"/>
              </w:rPr>
              <w:t xml:space="preserve"> Polyphénols</w:t>
            </w:r>
            <w:r w:rsidR="00C27F18">
              <w:rPr>
                <w:rFonts w:ascii="AvenirNext LT Pro Cn" w:hAnsi="AvenirNext LT Pro Cn"/>
                <w:sz w:val="21"/>
                <w:szCs w:val="21"/>
              </w:rPr>
              <w:t xml:space="preserve"> </w:t>
            </w:r>
            <w:r w:rsidR="00D40971">
              <w:rPr>
                <w:rFonts w:ascii="AvenirNext LT Pro Cn" w:hAnsi="AvenirNext LT Pro Cn"/>
                <w:sz w:val="21"/>
                <w:szCs w:val="21"/>
              </w:rPr>
              <w:t>simples</w:t>
            </w:r>
            <w:r w:rsidR="009B2553">
              <w:rPr>
                <w:rFonts w:ascii="AvenirNext LT Pro Cn" w:hAnsi="AvenirNext LT Pro Cn"/>
                <w:sz w:val="21"/>
                <w:szCs w:val="21"/>
              </w:rPr>
              <w:t xml:space="preserve"> (</w:t>
            </w:r>
            <w:r w:rsidR="00C27F18">
              <w:rPr>
                <w:rFonts w:ascii="AvenirNext LT Pro Cn" w:hAnsi="AvenirNext LT Pro Cn"/>
                <w:sz w:val="21"/>
                <w:szCs w:val="21"/>
              </w:rPr>
              <w:t>liste limitée</w:t>
            </w:r>
            <w:r w:rsidR="009B2553">
              <w:rPr>
                <w:rFonts w:ascii="AvenirNext LT Pro Cn" w:hAnsi="AvenirNext LT Pro Cn"/>
                <w:sz w:val="21"/>
                <w:szCs w:val="21"/>
              </w:rPr>
              <w:t>)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DD85F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D40971" w:rsidRPr="0029527B" w14:paraId="3A8C0F17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26EBB9" w14:textId="77777777" w:rsidR="00D40971" w:rsidRPr="0029527B" w:rsidRDefault="00D40971" w:rsidP="00D41E86">
            <w:pPr>
              <w:pStyle w:val="TableContents"/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</w:tcPr>
          <w:p w14:paraId="782DEFA5" w14:textId="77777777" w:rsidR="00D40971" w:rsidRPr="0029527B" w:rsidRDefault="00D40971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4F8C2C" w14:textId="2FFD1ACD" w:rsidR="00D40971" w:rsidRDefault="00EE3000" w:rsidP="00C27F18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1920445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971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40971" w:rsidRPr="0029527B">
              <w:rPr>
                <w:rFonts w:ascii="AvenirNext LT Pro Cn" w:hAnsi="AvenirNext LT Pro Cn"/>
                <w:sz w:val="21"/>
                <w:szCs w:val="21"/>
              </w:rPr>
              <w:t xml:space="preserve"> </w:t>
            </w:r>
            <w:r w:rsidR="00C27F18">
              <w:rPr>
                <w:rFonts w:ascii="AvenirNext LT Pro Cn" w:hAnsi="AvenirNext LT Pro Cn"/>
                <w:sz w:val="21"/>
                <w:szCs w:val="21"/>
              </w:rPr>
              <w:t>Tanins condensés (total des procyanidines et degré de polymérisation moyen)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C137F2" w14:textId="77777777" w:rsidR="00D40971" w:rsidRPr="0029527B" w:rsidRDefault="00D40971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683A4E" w:rsidRPr="0029527B" w14:paraId="4BE2E4C0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BA678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</w:tcPr>
          <w:p w14:paraId="679E1D83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DF1537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-637104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1"/>
                <w:szCs w:val="21"/>
              </w:rPr>
              <w:t xml:space="preserve"> Glucosinolates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3DA4AB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683A4E" w:rsidRPr="0029527B" w14:paraId="4450CB34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E6F2B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</w:tcPr>
          <w:p w14:paraId="59ABA128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5261E3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-507982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1"/>
                <w:szCs w:val="21"/>
              </w:rPr>
              <w:t xml:space="preserve"> Flavonols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1F995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683A4E" w:rsidRPr="0029527B" w14:paraId="6EC34D5B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907051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</w:tcPr>
          <w:p w14:paraId="4231B8E1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8E6755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672454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1"/>
                <w:szCs w:val="21"/>
              </w:rPr>
              <w:t xml:space="preserve"> Phytohormones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1EE851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683A4E" w:rsidRPr="0029527B" w14:paraId="38FB9F00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7B8568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</w:tcPr>
          <w:p w14:paraId="7EB9CF9A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5E4B92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173173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1"/>
                <w:szCs w:val="21"/>
              </w:rPr>
              <w:t xml:space="preserve"> Polyamines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85E6FE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683A4E" w:rsidRPr="0029527B" w14:paraId="1FABA6E8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0F9F3D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</w:tcPr>
          <w:p w14:paraId="7A5CB1A3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17A92F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-108537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1"/>
                <w:szCs w:val="21"/>
              </w:rPr>
              <w:t xml:space="preserve"> Profilage non ciblé LC-MS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C24A5E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683A4E" w:rsidRPr="0029527B" w14:paraId="36EBC0E5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2ED2F2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</w:tcPr>
          <w:p w14:paraId="7A5F5E62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B4D8F4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56277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1"/>
                <w:szCs w:val="21"/>
              </w:rPr>
              <w:t xml:space="preserve"> Profilage non ciblé GC-MS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3CC27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683A4E" w:rsidRPr="0029527B" w14:paraId="6A67683A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53EB09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</w:tcPr>
          <w:p w14:paraId="676C6393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</w:p>
        </w:tc>
        <w:tc>
          <w:tcPr>
            <w:tcW w:w="297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4FE28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sdt>
              <w:sdtPr>
                <w:rPr>
                  <w:rFonts w:ascii="AvenirNext LT Pro Cn" w:hAnsi="AvenirNext LT Pro Cn"/>
                  <w:sz w:val="21"/>
                  <w:szCs w:val="21"/>
                </w:rPr>
                <w:id w:val="-1999963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1"/>
                <w:szCs w:val="21"/>
              </w:rPr>
              <w:t xml:space="preserve"> Analyses statistiques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712C2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1"/>
                <w:szCs w:val="21"/>
              </w:rPr>
            </w:pPr>
            <w:r w:rsidRPr="0029527B">
              <w:rPr>
                <w:rFonts w:ascii="AvenirNext LT Pro Cn" w:hAnsi="AvenirNext LT Pro Cn"/>
                <w:sz w:val="21"/>
                <w:szCs w:val="21"/>
              </w:rPr>
              <w:t>n =</w:t>
            </w:r>
          </w:p>
        </w:tc>
      </w:tr>
      <w:tr w:rsidR="00683A4E" w:rsidRPr="0029527B" w14:paraId="4BE85475" w14:textId="77777777" w:rsidTr="00A64031"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166B6A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</w:tcPr>
          <w:p w14:paraId="23237C07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  <w:r w:rsidRPr="0029527B">
              <w:rPr>
                <w:rFonts w:ascii="AvenirNext LT Pro Cn" w:hAnsi="AvenirNext LT Pro Cn" w:cs="Arial"/>
                <w:sz w:val="22"/>
              </w:rPr>
              <w:t>Forme des résultats (données brutes, calculs de concentration,...)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9ED10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  <w:tr w:rsidR="00683A4E" w:rsidRPr="0029527B" w14:paraId="31E0C360" w14:textId="77777777" w:rsidTr="00EE5600">
        <w:trPr>
          <w:trHeight w:val="340"/>
        </w:trPr>
        <w:tc>
          <w:tcPr>
            <w:tcW w:w="70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FCD795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3686" w:type="dxa"/>
          </w:tcPr>
          <w:p w14:paraId="40E7491E" w14:textId="77777777" w:rsidR="00683A4E" w:rsidRPr="0029527B" w:rsidRDefault="00683A4E" w:rsidP="00D41E86">
            <w:pPr>
              <w:rPr>
                <w:rFonts w:ascii="AvenirNext LT Pro Cn" w:hAnsi="AvenirNext LT Pro Cn" w:cs="Arial"/>
                <w:sz w:val="22"/>
              </w:rPr>
            </w:pPr>
            <w:r w:rsidRPr="0029527B">
              <w:rPr>
                <w:rFonts w:ascii="AvenirNext LT Pro Cn" w:hAnsi="AvenirNext LT Pro Cn" w:cs="Arial"/>
                <w:sz w:val="22"/>
              </w:rPr>
              <w:t>Autres demandes (développement,...)</w:t>
            </w:r>
          </w:p>
        </w:tc>
        <w:tc>
          <w:tcPr>
            <w:tcW w:w="5241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ECE383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</w:tbl>
    <w:p w14:paraId="16B408DA" w14:textId="77777777" w:rsidR="00683A4E" w:rsidRPr="00A64031" w:rsidRDefault="00683A4E" w:rsidP="00683A4E">
      <w:pPr>
        <w:pStyle w:val="Standard"/>
        <w:rPr>
          <w:rFonts w:ascii="AvenirNext LT Pro Cn" w:hAnsi="AvenirNext LT Pro Cn"/>
          <w:sz w:val="4"/>
          <w:szCs w:val="4"/>
        </w:rPr>
      </w:pPr>
      <w:bookmarkStart w:id="0" w:name="_GoBack"/>
      <w:bookmarkEnd w:id="0"/>
    </w:p>
    <w:tbl>
      <w:tblPr>
        <w:tblpPr w:leftFromText="141" w:rightFromText="141" w:vertAnchor="text" w:tblpY="1"/>
        <w:tblOverlap w:val="never"/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3686"/>
        <w:gridCol w:w="2976"/>
        <w:gridCol w:w="2268"/>
      </w:tblGrid>
      <w:tr w:rsidR="00683A4E" w:rsidRPr="0029527B" w14:paraId="7C0593EE" w14:textId="77777777" w:rsidTr="00A64031">
        <w:tc>
          <w:tcPr>
            <w:tcW w:w="706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C457E8" w14:textId="77777777" w:rsidR="00683A4E" w:rsidRPr="0029527B" w:rsidRDefault="00683A4E" w:rsidP="00D41E86">
            <w:pPr>
              <w:pStyle w:val="TableContents"/>
              <w:jc w:val="center"/>
              <w:rPr>
                <w:rFonts w:ascii="AvenirNext LT Pro Cn" w:hAnsi="AvenirNext LT Pro Cn" w:cs="Arial"/>
                <w:b/>
                <w:i/>
                <w:iCs/>
                <w:sz w:val="28"/>
                <w:szCs w:val="28"/>
                <w:eastAsianLayout w:id="-2033986048" w:vert="1" w:vertCompress="1"/>
              </w:rPr>
            </w:pPr>
            <w:r w:rsidRPr="0029527B">
              <w:rPr>
                <w:rFonts w:ascii="AvenirNext LT Pro Cn" w:hAnsi="AvenirNext LT Pro Cn" w:cs="Arial"/>
                <w:b/>
                <w:i/>
                <w:iCs/>
                <w:color w:val="00A3A6"/>
                <w:sz w:val="28"/>
                <w:szCs w:val="28"/>
                <w:eastAsianLayout w:id="-2033986048" w:vert="1" w:vertCompress="1"/>
              </w:rPr>
              <w:t>Réservé à P2M2</w:t>
            </w: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6D2869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Vérification technique de la demande</w:t>
            </w:r>
          </w:p>
        </w:tc>
        <w:tc>
          <w:tcPr>
            <w:tcW w:w="297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B428C5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Date :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8D0BAB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Visa :</w:t>
            </w:r>
          </w:p>
        </w:tc>
      </w:tr>
      <w:tr w:rsidR="00683A4E" w:rsidRPr="0029527B" w14:paraId="2522B95D" w14:textId="77777777" w:rsidTr="00A64031">
        <w:tc>
          <w:tcPr>
            <w:tcW w:w="70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09187A" w14:textId="77777777" w:rsidR="00683A4E" w:rsidRPr="0029527B" w:rsidRDefault="00683A4E" w:rsidP="00D41E86">
            <w:pPr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FD0CCF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Besoin de complément d'information</w:t>
            </w:r>
          </w:p>
        </w:tc>
        <w:tc>
          <w:tcPr>
            <w:tcW w:w="297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E15137" w14:textId="77777777" w:rsidR="00683A4E" w:rsidRPr="0029527B" w:rsidRDefault="00EE3000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663828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Oui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59A06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1456597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Non</w:t>
            </w:r>
          </w:p>
        </w:tc>
      </w:tr>
      <w:tr w:rsidR="00683A4E" w:rsidRPr="0029527B" w14:paraId="3B62E3D6" w14:textId="77777777" w:rsidTr="00A64031">
        <w:tc>
          <w:tcPr>
            <w:tcW w:w="70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2DEEE4" w14:textId="77777777" w:rsidR="00683A4E" w:rsidRPr="0029527B" w:rsidRDefault="00683A4E" w:rsidP="00D41E86">
            <w:pPr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326CF5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Rencontre avec personne concernée</w:t>
            </w:r>
          </w:p>
        </w:tc>
        <w:tc>
          <w:tcPr>
            <w:tcW w:w="297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8ABB75" w14:textId="77777777" w:rsidR="00683A4E" w:rsidRPr="0029527B" w:rsidRDefault="00EE3000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-1621297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Oui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466A25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-9185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Non</w:t>
            </w:r>
          </w:p>
        </w:tc>
      </w:tr>
      <w:tr w:rsidR="00683A4E" w:rsidRPr="0029527B" w14:paraId="7254ECF6" w14:textId="77777777" w:rsidTr="00A64031">
        <w:tc>
          <w:tcPr>
            <w:tcW w:w="70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CB4CC7" w14:textId="77777777" w:rsidR="00683A4E" w:rsidRPr="0029527B" w:rsidRDefault="00683A4E" w:rsidP="00D41E86">
            <w:pPr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4D4570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Validation technique (obligatoire)</w:t>
            </w:r>
          </w:p>
        </w:tc>
        <w:tc>
          <w:tcPr>
            <w:tcW w:w="297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6D96AE" w14:textId="77777777" w:rsidR="00683A4E" w:rsidRPr="0029527B" w:rsidRDefault="00EE3000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1060214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Oui</w:t>
            </w: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3A6582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232438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Non</w:t>
            </w:r>
          </w:p>
        </w:tc>
      </w:tr>
      <w:tr w:rsidR="00683A4E" w:rsidRPr="0029527B" w14:paraId="4DC7AF69" w14:textId="77777777" w:rsidTr="00A64031">
        <w:tc>
          <w:tcPr>
            <w:tcW w:w="70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13972D" w14:textId="77777777" w:rsidR="00683A4E" w:rsidRPr="0029527B" w:rsidRDefault="00683A4E" w:rsidP="00D41E86">
            <w:pPr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9B62DA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Validation scientifique (si besoin)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2C264D" w14:textId="77777777" w:rsidR="00683A4E" w:rsidRPr="0029527B" w:rsidRDefault="00EE3000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-546372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Oui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C64166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-1874996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Non</w:t>
            </w:r>
          </w:p>
        </w:tc>
      </w:tr>
      <w:tr w:rsidR="00683A4E" w:rsidRPr="0029527B" w14:paraId="6077FCE6" w14:textId="77777777" w:rsidTr="00A64031">
        <w:tc>
          <w:tcPr>
            <w:tcW w:w="70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A12252" w14:textId="77777777" w:rsidR="00683A4E" w:rsidRPr="0029527B" w:rsidRDefault="00683A4E" w:rsidP="00D41E86">
            <w:pPr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 w:val="restart"/>
            <w:tcBorders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E48BB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  <w:r w:rsidRPr="0029527B">
              <w:rPr>
                <w:rFonts w:ascii="AvenirNext LT Pro Cn" w:hAnsi="AvenirNext LT Pro Cn"/>
                <w:sz w:val="22"/>
                <w:szCs w:val="22"/>
              </w:rPr>
              <w:t>Tarifs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28F676" w14:textId="77777777" w:rsidR="00683A4E" w:rsidRPr="0029527B" w:rsidRDefault="00EE3000" w:rsidP="00D41E86">
            <w:pPr>
              <w:pStyle w:val="Standard"/>
              <w:rPr>
                <w:rFonts w:ascii="AvenirNext LT Pro Cn" w:eastAsia="DengXia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440654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Interne                              </w:t>
            </w:r>
          </w:p>
          <w:p w14:paraId="338411F1" w14:textId="77777777" w:rsidR="00683A4E" w:rsidRPr="0029527B" w:rsidRDefault="00EE3000" w:rsidP="00D41E86">
            <w:pPr>
              <w:pStyle w:val="Standard"/>
              <w:rPr>
                <w:rFonts w:ascii="AvenirNext LT Pro Cn" w:eastAsia="DengXia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-1483843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BioGenOuest              </w:t>
            </w:r>
            <w:r w:rsidR="00683A4E" w:rsidRPr="0029527B">
              <w:rPr>
                <w:rFonts w:ascii="AvenirNext LT Pro Cn" w:hAnsi="AvenirNext LT Pro Cn"/>
                <w:sz w:val="18"/>
                <w:szCs w:val="18"/>
              </w:rPr>
              <w:t xml:space="preserve"> </w:t>
            </w:r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B114CD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949367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Extérieurs académiques      </w:t>
            </w: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-8006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Extérieurs privés </w:t>
            </w:r>
          </w:p>
        </w:tc>
      </w:tr>
      <w:tr w:rsidR="00683A4E" w:rsidRPr="0029527B" w14:paraId="67941930" w14:textId="77777777" w:rsidTr="00A64031">
        <w:tc>
          <w:tcPr>
            <w:tcW w:w="70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2DEA47" w14:textId="77777777" w:rsidR="00683A4E" w:rsidRPr="0029527B" w:rsidRDefault="00683A4E" w:rsidP="00D41E86">
            <w:pPr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vMerge/>
            <w:tcBorders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81A71E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2"/>
                <w:szCs w:val="22"/>
              </w:rPr>
            </w:pPr>
          </w:p>
        </w:tc>
        <w:tc>
          <w:tcPr>
            <w:tcW w:w="52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F51785" w14:textId="77777777" w:rsidR="00683A4E" w:rsidRPr="0029527B" w:rsidRDefault="00EE3000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  <w:sdt>
              <w:sdtPr>
                <w:rPr>
                  <w:rFonts w:ascii="AvenirNext LT Pro Cn" w:hAnsi="AvenirNext LT Pro Cn"/>
                  <w:sz w:val="22"/>
                  <w:szCs w:val="22"/>
                </w:rPr>
                <w:id w:val="257337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A4E" w:rsidRPr="0029527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83A4E" w:rsidRPr="0029527B">
              <w:rPr>
                <w:rFonts w:ascii="AvenirNext LT Pro Cn" w:hAnsi="AvenirNext LT Pro Cn"/>
                <w:sz w:val="22"/>
                <w:szCs w:val="22"/>
              </w:rPr>
              <w:t xml:space="preserve"> Autres :</w:t>
            </w:r>
          </w:p>
        </w:tc>
      </w:tr>
      <w:tr w:rsidR="00683A4E" w:rsidRPr="0029527B" w14:paraId="11DA3648" w14:textId="77777777" w:rsidTr="00A64031">
        <w:tc>
          <w:tcPr>
            <w:tcW w:w="70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973867" w14:textId="77777777" w:rsidR="00683A4E" w:rsidRPr="0029527B" w:rsidRDefault="00683A4E" w:rsidP="00D41E86">
            <w:pPr>
              <w:rPr>
                <w:rFonts w:ascii="AvenirNext LT Pro Cn" w:hAnsi="AvenirNext LT Pro Cn"/>
              </w:rPr>
            </w:pPr>
          </w:p>
        </w:tc>
        <w:tc>
          <w:tcPr>
            <w:tcW w:w="368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5BABD2" w14:textId="77777777" w:rsidR="00683A4E" w:rsidRPr="0029527B" w:rsidRDefault="00683A4E" w:rsidP="00D41E86">
            <w:pPr>
              <w:pStyle w:val="TableContents"/>
              <w:rPr>
                <w:rFonts w:ascii="AvenirNext LT Pro Cn" w:hAnsi="AvenirNext LT Pro Cn"/>
                <w:sz w:val="20"/>
                <w:szCs w:val="20"/>
              </w:rPr>
            </w:pPr>
            <w:r w:rsidRPr="0029527B">
              <w:rPr>
                <w:rFonts w:ascii="AvenirNext LT Pro Cn" w:hAnsi="AvenirNext LT Pro Cn"/>
                <w:sz w:val="20"/>
                <w:szCs w:val="20"/>
              </w:rPr>
              <w:t>Documents contractuels établis (devis, convention, contrat,...)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DB806A" w14:textId="77777777" w:rsidR="00683A4E" w:rsidRPr="0029527B" w:rsidRDefault="00683A4E" w:rsidP="00D41E86">
            <w:pPr>
              <w:pStyle w:val="Standard"/>
              <w:rPr>
                <w:rFonts w:ascii="AvenirNext LT Pro Cn" w:hAnsi="AvenirNext LT Pro Cn"/>
                <w:sz w:val="22"/>
                <w:szCs w:val="22"/>
              </w:rPr>
            </w:pPr>
          </w:p>
        </w:tc>
      </w:tr>
    </w:tbl>
    <w:p w14:paraId="7B611E7A" w14:textId="77777777" w:rsidR="00683A4E" w:rsidRDefault="00683A4E" w:rsidP="00A64031">
      <w:pPr>
        <w:pStyle w:val="Standard"/>
        <w:rPr>
          <w:sz w:val="4"/>
          <w:szCs w:val="4"/>
        </w:rPr>
      </w:pPr>
    </w:p>
    <w:sectPr w:rsidR="00683A4E" w:rsidSect="004F6506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567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6620F" w14:textId="77777777" w:rsidR="00EE3000" w:rsidRDefault="00EE3000" w:rsidP="00683A4E">
      <w:r>
        <w:separator/>
      </w:r>
    </w:p>
  </w:endnote>
  <w:endnote w:type="continuationSeparator" w:id="0">
    <w:p w14:paraId="34B8753F" w14:textId="77777777" w:rsidR="00EE3000" w:rsidRDefault="00EE3000" w:rsidP="0068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Next LT Pro Cn">
    <w:panose1 w:val="020B0506020202020204"/>
    <w:charset w:val="00"/>
    <w:family w:val="swiss"/>
    <w:notTrueType/>
    <w:pitch w:val="variable"/>
    <w:sig w:usb0="800000A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2259"/>
      <w:gridCol w:w="7536"/>
    </w:tblGrid>
    <w:tr w:rsidR="007F0D84" w:rsidRPr="007F0D84" w14:paraId="29D50C31" w14:textId="77777777" w:rsidTr="003B6784">
      <w:tc>
        <w:tcPr>
          <w:tcW w:w="2259" w:type="dxa"/>
        </w:tcPr>
        <w:p w14:paraId="1C548EBC" w14:textId="77777777" w:rsidR="007F0D84" w:rsidRPr="007F0D84" w:rsidRDefault="007F0D84" w:rsidP="00D135A2">
          <w:pPr>
            <w:pStyle w:val="Pieddepage"/>
            <w:spacing w:line="360" w:lineRule="auto"/>
            <w:rPr>
              <w:rFonts w:ascii="Raleway SemiBold" w:hAnsi="Raleway SemiBold" w:cstheme="minorHAnsi"/>
              <w:color w:val="00A3A6"/>
              <w:sz w:val="14"/>
              <w:szCs w:val="14"/>
            </w:rPr>
          </w:pPr>
          <w:r w:rsidRPr="007F0D84">
            <w:rPr>
              <w:rFonts w:ascii="Raleway SemiBold" w:hAnsi="Raleway SemiBold" w:cstheme="minorHAnsi"/>
              <w:color w:val="00A3A6"/>
              <w:sz w:val="14"/>
              <w:szCs w:val="14"/>
            </w:rPr>
            <w:t>Tél. : 02 23 48 57 06</w:t>
          </w:r>
        </w:p>
        <w:p w14:paraId="72F47732" w14:textId="77777777" w:rsidR="007F0D84" w:rsidRPr="007F0D84" w:rsidRDefault="007F0D84" w:rsidP="00D135A2">
          <w:pPr>
            <w:pStyle w:val="Pieddepage"/>
            <w:spacing w:line="360" w:lineRule="auto"/>
            <w:rPr>
              <w:rFonts w:ascii="Raleway SemiBold" w:hAnsi="Raleway SemiBold" w:cstheme="minorHAnsi"/>
              <w:color w:val="00A3A6"/>
              <w:sz w:val="14"/>
              <w:szCs w:val="14"/>
            </w:rPr>
          </w:pPr>
          <w:r w:rsidRPr="007F0D84">
            <w:rPr>
              <w:rFonts w:ascii="Raleway SemiBold" w:hAnsi="Raleway SemiBold" w:cstheme="minorHAnsi"/>
              <w:color w:val="00A3A6"/>
              <w:sz w:val="14"/>
              <w:szCs w:val="14"/>
            </w:rPr>
            <w:t>Contact : solenne.berardocco@univ-rennes1.fr</w:t>
          </w:r>
        </w:p>
        <w:p w14:paraId="278D9C25" w14:textId="77777777" w:rsidR="007F0D84" w:rsidRPr="007F0D84" w:rsidRDefault="007F0D84" w:rsidP="00D135A2">
          <w:pPr>
            <w:pStyle w:val="Pieddepage"/>
            <w:spacing w:line="360" w:lineRule="auto"/>
            <w:ind w:hanging="113"/>
          </w:pPr>
          <w:r w:rsidRPr="007F0D84">
            <w:rPr>
              <w:rFonts w:ascii="Raleway ExtraBold" w:hAnsi="Raleway ExtraBold" w:cstheme="minorHAnsi"/>
              <w:color w:val="00A3A6"/>
              <w:sz w:val="14"/>
              <w:szCs w:val="14"/>
            </w:rPr>
            <w:t>https://www6.inrae.fr/p2m2/</w:t>
          </w:r>
        </w:p>
      </w:tc>
      <w:tc>
        <w:tcPr>
          <w:tcW w:w="7536" w:type="dxa"/>
        </w:tcPr>
        <w:p w14:paraId="7EAC0F54" w14:textId="77777777" w:rsidR="007F0D84" w:rsidRPr="007F0D84" w:rsidRDefault="007F0D84" w:rsidP="00683A4E">
          <w:pPr>
            <w:pStyle w:val="Pieddepage"/>
            <w:spacing w:line="360" w:lineRule="auto"/>
            <w:rPr>
              <w:rFonts w:ascii="Raleway SemiBold" w:hAnsi="Raleway SemiBold" w:cstheme="minorHAnsi"/>
              <w:color w:val="00A3A6"/>
              <w:sz w:val="14"/>
              <w:szCs w:val="14"/>
            </w:rPr>
          </w:pPr>
          <w:r>
            <w:rPr>
              <w:rFonts w:ascii="Raleway SemiBold" w:hAnsi="Raleway SemiBold" w:cstheme="minorHAnsi"/>
              <w:noProof/>
              <w:color w:val="00A3A6"/>
              <w:sz w:val="14"/>
              <w:szCs w:val="14"/>
              <w:lang w:val="en-GB" w:eastAsia="en-GB"/>
            </w:rPr>
            <w:drawing>
              <wp:anchor distT="0" distB="0" distL="114300" distR="114300" simplePos="0" relativeHeight="251664384" behindDoc="0" locked="0" layoutInCell="1" allowOverlap="1" wp14:anchorId="20AEB702" wp14:editId="69AF7C06">
                <wp:simplePos x="0" y="0"/>
                <wp:positionH relativeFrom="column">
                  <wp:posOffset>773721</wp:posOffset>
                </wp:positionH>
                <wp:positionV relativeFrom="paragraph">
                  <wp:posOffset>0</wp:posOffset>
                </wp:positionV>
                <wp:extent cx="3877310" cy="762000"/>
                <wp:effectExtent l="0" t="0" r="8890" b="0"/>
                <wp:wrapSquare wrapText="bothSides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7310" cy="76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14:paraId="6D41853F" w14:textId="77777777" w:rsidR="00683A4E" w:rsidRDefault="00683A4E" w:rsidP="007F0D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32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5669"/>
      <w:gridCol w:w="7536"/>
    </w:tblGrid>
    <w:tr w:rsidR="004F6506" w:rsidRPr="007F0D84" w14:paraId="5B502F84" w14:textId="77777777" w:rsidTr="004F6506">
      <w:tc>
        <w:tcPr>
          <w:tcW w:w="5669" w:type="dxa"/>
        </w:tcPr>
        <w:p w14:paraId="0F84880C" w14:textId="77777777" w:rsidR="004F6506" w:rsidRPr="00CD1CF7" w:rsidRDefault="004F6506" w:rsidP="004F6506">
          <w:pPr>
            <w:pStyle w:val="Pieddepage"/>
            <w:spacing w:line="360" w:lineRule="auto"/>
            <w:rPr>
              <w:rFonts w:ascii="Raleway SemiBold" w:hAnsi="Raleway SemiBold" w:cstheme="minorHAnsi"/>
              <w:color w:val="00A3A6"/>
              <w:sz w:val="16"/>
              <w:szCs w:val="14"/>
            </w:rPr>
          </w:pPr>
          <w:r w:rsidRPr="00CD1CF7">
            <w:rPr>
              <w:rFonts w:ascii="Raleway SemiBold" w:hAnsi="Raleway SemiBold" w:cstheme="minorHAnsi"/>
              <w:color w:val="00A3A6"/>
              <w:sz w:val="16"/>
              <w:szCs w:val="14"/>
            </w:rPr>
            <w:t>Tél. : 02 23 48 57 06</w:t>
          </w:r>
        </w:p>
        <w:p w14:paraId="6A63E0B7" w14:textId="77777777" w:rsidR="004F6506" w:rsidRPr="00CD1CF7" w:rsidRDefault="004F6506" w:rsidP="004F6506">
          <w:pPr>
            <w:pStyle w:val="Pieddepage"/>
            <w:spacing w:line="360" w:lineRule="auto"/>
            <w:rPr>
              <w:rFonts w:ascii="Raleway SemiBold" w:hAnsi="Raleway SemiBold" w:cstheme="minorHAnsi"/>
              <w:color w:val="00A3A6"/>
              <w:sz w:val="16"/>
              <w:szCs w:val="14"/>
            </w:rPr>
          </w:pPr>
          <w:r w:rsidRPr="00CD1CF7">
            <w:rPr>
              <w:rFonts w:ascii="Raleway SemiBold" w:hAnsi="Raleway SemiBold" w:cstheme="minorHAnsi"/>
              <w:color w:val="00A3A6"/>
              <w:sz w:val="16"/>
              <w:szCs w:val="14"/>
            </w:rPr>
            <w:t>Contact : solenne.berardocco@univ-rennes1.fr</w:t>
          </w:r>
        </w:p>
        <w:p w14:paraId="14B0BAB4" w14:textId="77777777" w:rsidR="004F6506" w:rsidRPr="00CD1CF7" w:rsidRDefault="004F6506" w:rsidP="00CD1CF7">
          <w:pPr>
            <w:pStyle w:val="Pieddepage"/>
            <w:spacing w:line="360" w:lineRule="auto"/>
            <w:rPr>
              <w:rFonts w:ascii="Raleway SemiBold" w:hAnsi="Raleway SemiBold" w:cstheme="minorHAnsi"/>
              <w:color w:val="00A3A6"/>
              <w:sz w:val="14"/>
              <w:szCs w:val="14"/>
            </w:rPr>
          </w:pPr>
          <w:r w:rsidRPr="00CD1CF7">
            <w:rPr>
              <w:rFonts w:ascii="Raleway ExtraBold" w:hAnsi="Raleway ExtraBold" w:cstheme="minorHAnsi"/>
              <w:color w:val="00A3A6"/>
              <w:sz w:val="16"/>
              <w:szCs w:val="14"/>
            </w:rPr>
            <w:t>https://www6.inrae.fr/p2m2/</w:t>
          </w:r>
        </w:p>
      </w:tc>
      <w:tc>
        <w:tcPr>
          <w:tcW w:w="7536" w:type="dxa"/>
        </w:tcPr>
        <w:p w14:paraId="5AF74648" w14:textId="77777777" w:rsidR="004F6506" w:rsidRPr="007F0D84" w:rsidRDefault="004F6506" w:rsidP="004F6506">
          <w:pPr>
            <w:pStyle w:val="Pieddepage"/>
            <w:spacing w:line="360" w:lineRule="auto"/>
            <w:rPr>
              <w:rFonts w:ascii="Raleway SemiBold" w:hAnsi="Raleway SemiBold" w:cstheme="minorHAnsi"/>
              <w:color w:val="00A3A6"/>
              <w:sz w:val="14"/>
              <w:szCs w:val="14"/>
            </w:rPr>
          </w:pPr>
        </w:p>
      </w:tc>
    </w:tr>
  </w:tbl>
  <w:p w14:paraId="2E3BC25B" w14:textId="77777777" w:rsidR="004F6506" w:rsidRDefault="004F650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DAD02" w14:textId="77777777" w:rsidR="00EE3000" w:rsidRDefault="00EE3000" w:rsidP="00683A4E">
      <w:r>
        <w:separator/>
      </w:r>
    </w:p>
  </w:footnote>
  <w:footnote w:type="continuationSeparator" w:id="0">
    <w:p w14:paraId="1E956D7C" w14:textId="77777777" w:rsidR="00EE3000" w:rsidRDefault="00EE3000" w:rsidP="00683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B915A" w14:textId="77777777" w:rsidR="00683A4E" w:rsidRDefault="00B24667">
    <w:pPr>
      <w:pStyle w:val="En-tte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EDC1044" wp14:editId="1B68DB38">
              <wp:simplePos x="0" y="0"/>
              <wp:positionH relativeFrom="column">
                <wp:posOffset>0</wp:posOffset>
              </wp:positionH>
              <wp:positionV relativeFrom="paragraph">
                <wp:posOffset>3175</wp:posOffset>
              </wp:positionV>
              <wp:extent cx="5989320" cy="1165860"/>
              <wp:effectExtent l="0" t="0" r="0" b="0"/>
              <wp:wrapSquare wrapText="bothSides"/>
              <wp:docPr id="15" name="Group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89320" cy="1165860"/>
                        <a:chOff x="0" y="0"/>
                        <a:chExt cx="6745764" cy="1313618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11274" y="426936"/>
                          <a:ext cx="1197765" cy="3154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5521" t="17899" r="2465" b="16346"/>
                        <a:stretch/>
                      </pic:blipFill>
                      <pic:spPr>
                        <a:xfrm>
                          <a:off x="2938571" y="426936"/>
                          <a:ext cx="498142" cy="3194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82077" y="243409"/>
                          <a:ext cx="1353927" cy="4953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2948" t="6854" r="3951" b="3384"/>
                        <a:stretch/>
                      </pic:blipFill>
                      <pic:spPr>
                        <a:xfrm>
                          <a:off x="5281368" y="146800"/>
                          <a:ext cx="1464396" cy="7826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5"/>
                        <a:srcRect r="11597"/>
                        <a:stretch/>
                      </pic:blipFill>
                      <pic:spPr>
                        <a:xfrm>
                          <a:off x="0" y="0"/>
                          <a:ext cx="1281742" cy="131361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A0826C1" id="Groupe 14" o:spid="_x0000_s1026" style="position:absolute;margin-left:0;margin-top:.25pt;width:471.6pt;height:91.8pt;z-index:-251653120;mso-width-relative:margin;mso-height-relative:margin" coordsize="67457,13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15112;top:4269;width:11978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">
                <v:imagedata r:id="rId6" o:title=""/>
                <v:path arrowok="t"/>
              </v:shape>
              <v:shape id="Image 3" o:spid="_x0000_s1028" type="#_x0000_t75" style="position:absolute;left:29385;top:4269;width:4982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">
                <v:imagedata r:id="rId7" o:title="" croptop="11730f" cropbottom="10713f" cropleft="49493f" cropright="1615f"/>
                <v:path arrowok="t"/>
              </v:shape>
              <v:shape id="Image 4" o:spid="_x0000_s1029" type="#_x0000_t75" style="position:absolute;left:36820;top:2434;width:13540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">
                <v:imagedata r:id="rId8" o:title=""/>
                <v:path arrowok="t"/>
              </v:shape>
              <v:shape id="Image 5" o:spid="_x0000_s1030" type="#_x0000_t75" style="position:absolute;left:52813;top:1468;width:14644;height:7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">
                <v:imagedata r:id="rId9" o:title="" croptop="4492f" cropbottom="2218f" cropleft="1932f" cropright="2589f"/>
                <v:path arrowok="t"/>
              </v:shape>
              <v:shape id="Image 6" o:spid="_x0000_s1031" type="#_x0000_t75" style="position:absolute;width:12817;height:1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">
                <v:imagedata r:id="rId10" o:title="" cropright="7600f"/>
                <v:path arrowok="t"/>
              </v:shape>
              <w10:wrap type="square"/>
            </v:group>
          </w:pict>
        </mc:Fallback>
      </mc:AlternateContent>
    </w:r>
  </w:p>
  <w:p w14:paraId="6BA42AF2" w14:textId="77777777" w:rsidR="00683A4E" w:rsidRPr="00683A4E" w:rsidRDefault="00683A4E" w:rsidP="00683A4E">
    <w:pPr>
      <w:pStyle w:val="En-tte"/>
      <w:jc w:val="center"/>
      <w:rPr>
        <w:rFonts w:ascii="AvenirNext LT Pro Cn" w:hAnsi="AvenirNext LT Pro Cn"/>
        <w:b/>
        <w:sz w:val="28"/>
        <w:szCs w:val="28"/>
      </w:rPr>
    </w:pPr>
    <w:r w:rsidRPr="00683A4E">
      <w:rPr>
        <w:rFonts w:ascii="AvenirNext LT Pro Cn" w:hAnsi="AvenirNext LT Pro Cn"/>
        <w:b/>
        <w:sz w:val="28"/>
        <w:szCs w:val="28"/>
      </w:rPr>
      <w:t>DEMANDE DE TRAVAUX</w:t>
    </w:r>
  </w:p>
  <w:p w14:paraId="14106C7E" w14:textId="77777777" w:rsidR="00683A4E" w:rsidRDefault="00683A4E" w:rsidP="00683A4E">
    <w:pPr>
      <w:jc w:val="center"/>
      <w:rPr>
        <w:rFonts w:ascii="AvenirNext LT Pro Cn" w:hAnsi="AvenirNext LT Pro Cn"/>
        <w:sz w:val="28"/>
        <w:szCs w:val="28"/>
      </w:rPr>
    </w:pPr>
    <w:r w:rsidRPr="004628CA">
      <w:rPr>
        <w:rFonts w:ascii="AvenirNext LT Pro Cn" w:hAnsi="AvenirNext LT Pro Cn"/>
        <w:sz w:val="28"/>
        <w:szCs w:val="28"/>
      </w:rPr>
      <w:t>Demande de travaux réalisés sur le Plateau de Profilage de Métabolique et Métabolomique</w:t>
    </w:r>
  </w:p>
  <w:p w14:paraId="551EEAE0" w14:textId="77777777" w:rsidR="00273A91" w:rsidRDefault="00273A91" w:rsidP="00683A4E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C8309" w14:textId="77777777" w:rsidR="004F6506" w:rsidRDefault="00C64A88">
    <w:pPr>
      <w:pStyle w:val="En-tte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0C35EA25" wp14:editId="0B643981">
              <wp:simplePos x="0" y="0"/>
              <wp:positionH relativeFrom="column">
                <wp:posOffset>0</wp:posOffset>
              </wp:positionH>
              <wp:positionV relativeFrom="paragraph">
                <wp:posOffset>165100</wp:posOffset>
              </wp:positionV>
              <wp:extent cx="5989320" cy="1165860"/>
              <wp:effectExtent l="0" t="0" r="0" b="0"/>
              <wp:wrapSquare wrapText="bothSides"/>
              <wp:docPr id="17" name="Group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89320" cy="1165860"/>
                        <a:chOff x="0" y="0"/>
                        <a:chExt cx="6745764" cy="1313618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11274" y="426936"/>
                          <a:ext cx="1197765" cy="3154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5521" t="17899" r="2465" b="16346"/>
                        <a:stretch/>
                      </pic:blipFill>
                      <pic:spPr>
                        <a:xfrm>
                          <a:off x="2938571" y="426936"/>
                          <a:ext cx="498142" cy="3194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82077" y="243409"/>
                          <a:ext cx="1353927" cy="4953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2948" t="6854" r="3951" b="3384"/>
                        <a:stretch/>
                      </pic:blipFill>
                      <pic:spPr>
                        <a:xfrm>
                          <a:off x="5281368" y="146800"/>
                          <a:ext cx="1464396" cy="7826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>
                          <a:picLocks noChangeAspect="1"/>
                        </pic:cNvPicPr>
                      </pic:nvPicPr>
                      <pic:blipFill rotWithShape="1">
                        <a:blip r:embed="rId5"/>
                        <a:srcRect r="11597"/>
                        <a:stretch/>
                      </pic:blipFill>
                      <pic:spPr>
                        <a:xfrm>
                          <a:off x="0" y="0"/>
                          <a:ext cx="1281742" cy="131361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1428B6F" id="Groupe 14" o:spid="_x0000_s1026" style="position:absolute;margin-left:0;margin-top:13pt;width:471.6pt;height:91.8pt;z-index:-251650048;mso-width-relative:margin;mso-height-relative:margin" coordsize="67457,13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15112;top:4269;width:11978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">
                <v:imagedata r:id="rId6" o:title=""/>
                <v:path arrowok="t"/>
              </v:shape>
              <v:shape id="Image 19" o:spid="_x0000_s1028" type="#_x0000_t75" style="position:absolute;left:29385;top:4269;width:4982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">
                <v:imagedata r:id="rId7" o:title="" croptop="11730f" cropbottom="10713f" cropleft="49493f" cropright="1615f"/>
                <v:path arrowok="t"/>
              </v:shape>
              <v:shape id="Image 20" o:spid="_x0000_s1029" type="#_x0000_t75" style="position:absolute;left:36820;top:2434;width:13540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">
                <v:imagedata r:id="rId8" o:title=""/>
                <v:path arrowok="t"/>
              </v:shape>
              <v:shape id="Image 21" o:spid="_x0000_s1030" type="#_x0000_t75" style="position:absolute;left:52813;top:1468;width:14644;height:7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">
                <v:imagedata r:id="rId9" o:title="" croptop="4492f" cropbottom="2218f" cropleft="1932f" cropright="2589f"/>
                <v:path arrowok="t"/>
              </v:shape>
              <v:shape id="Image 22" o:spid="_x0000_s1031" type="#_x0000_t75" style="position:absolute;width:12817;height:1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">
                <v:imagedata r:id="rId10" o:title="" cropright="7600f"/>
                <v:path arrowok="t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4E"/>
    <w:rsid w:val="001F7383"/>
    <w:rsid w:val="00273A91"/>
    <w:rsid w:val="00386B00"/>
    <w:rsid w:val="003B6784"/>
    <w:rsid w:val="00406D53"/>
    <w:rsid w:val="00445F63"/>
    <w:rsid w:val="004F6506"/>
    <w:rsid w:val="00601656"/>
    <w:rsid w:val="00683A4E"/>
    <w:rsid w:val="006B4B7C"/>
    <w:rsid w:val="006B6FDB"/>
    <w:rsid w:val="007F0D84"/>
    <w:rsid w:val="00910B23"/>
    <w:rsid w:val="009B2553"/>
    <w:rsid w:val="00A64031"/>
    <w:rsid w:val="00A83346"/>
    <w:rsid w:val="00B24667"/>
    <w:rsid w:val="00C27F18"/>
    <w:rsid w:val="00C372E8"/>
    <w:rsid w:val="00C64A88"/>
    <w:rsid w:val="00CD1CF7"/>
    <w:rsid w:val="00CF03B3"/>
    <w:rsid w:val="00D135A2"/>
    <w:rsid w:val="00D40971"/>
    <w:rsid w:val="00D61A43"/>
    <w:rsid w:val="00D83760"/>
    <w:rsid w:val="00DE33A4"/>
    <w:rsid w:val="00E376E2"/>
    <w:rsid w:val="00EE3000"/>
    <w:rsid w:val="00EE5600"/>
    <w:rsid w:val="00FC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8141E"/>
  <w15:docId w15:val="{D505DC28-8438-45A1-9166-EFD1F3EEE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A4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widowControl/>
      <w:suppressAutoHyphens w:val="0"/>
      <w:autoSpaceDN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widowControl/>
      <w:suppressAutoHyphens w:val="0"/>
      <w:autoSpaceDN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widowControl/>
      <w:suppressAutoHyphens w:val="0"/>
      <w:autoSpaceDN/>
      <w:spacing w:before="200" w:line="276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 w:bidi="ar-S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widowControl/>
      <w:suppressAutoHyphens w:val="0"/>
      <w:autoSpaceDN/>
      <w:spacing w:before="200" w:line="276" w:lineRule="auto"/>
      <w:textAlignment w:val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widowControl/>
      <w:suppressAutoHyphens w:val="0"/>
      <w:autoSpaceDN/>
      <w:spacing w:before="200" w:line="276" w:lineRule="auto"/>
      <w:textAlignment w:val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 w:bidi="ar-SA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widowControl/>
      <w:suppressAutoHyphens w:val="0"/>
      <w:autoSpaceDN/>
      <w:spacing w:before="200" w:line="276" w:lineRule="auto"/>
      <w:textAlignment w:val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szCs w:val="22"/>
      <w:lang w:eastAsia="en-US" w:bidi="ar-SA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widowControl/>
      <w:suppressAutoHyphens w:val="0"/>
      <w:autoSpaceDN/>
      <w:spacing w:before="200" w:line="276" w:lineRule="auto"/>
      <w:textAlignment w:val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en-US" w:bidi="ar-SA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widowControl/>
      <w:suppressAutoHyphens w:val="0"/>
      <w:autoSpaceDN/>
      <w:spacing w:before="200" w:line="276" w:lineRule="auto"/>
      <w:textAlignment w:val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en-US" w:bidi="ar-SA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widowControl/>
      <w:suppressAutoHyphens w:val="0"/>
      <w:autoSpaceDN/>
      <w:spacing w:before="200" w:line="276" w:lineRule="auto"/>
      <w:textAlignment w:val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pPr>
      <w:widowControl/>
      <w:pBdr>
        <w:bottom w:val="single" w:sz="8" w:space="4" w:color="4F81BD" w:themeColor="accent1"/>
      </w:pBdr>
      <w:suppressAutoHyphens w:val="0"/>
      <w:autoSpaceDN/>
      <w:spacing w:after="300"/>
      <w:contextualSpacing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ar-SA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widowControl/>
      <w:numPr>
        <w:ilvl w:val="1"/>
      </w:numPr>
      <w:suppressAutoHyphens w:val="0"/>
      <w:autoSpaceDN/>
      <w:spacing w:after="200" w:line="276" w:lineRule="auto"/>
      <w:textAlignment w:val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eastAsia="en-US" w:bidi="ar-SA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pPr>
      <w:widowControl/>
      <w:suppressAutoHyphens w:val="0"/>
      <w:autoSpaceDN/>
      <w:spacing w:after="200" w:line="276" w:lineRule="auto"/>
      <w:textAlignment w:val="auto"/>
    </w:pPr>
    <w:rPr>
      <w:rFonts w:asciiTheme="minorHAnsi" w:eastAsiaTheme="minorHAnsi" w:hAnsiTheme="minorHAnsi" w:cstheme="minorBidi"/>
      <w:i/>
      <w:iCs/>
      <w:color w:val="000000" w:themeColor="text1"/>
      <w:kern w:val="0"/>
      <w:sz w:val="22"/>
      <w:szCs w:val="22"/>
      <w:lang w:eastAsia="en-US" w:bidi="ar-SA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widowControl/>
      <w:pBdr>
        <w:bottom w:val="single" w:sz="4" w:space="4" w:color="4F81BD" w:themeColor="accent1"/>
      </w:pBdr>
      <w:suppressAutoHyphens w:val="0"/>
      <w:autoSpaceDN/>
      <w:spacing w:before="200" w:after="280" w:line="276" w:lineRule="auto"/>
      <w:ind w:left="936" w:right="936"/>
      <w:textAlignment w:val="auto"/>
    </w:pPr>
    <w:rPr>
      <w:rFonts w:asciiTheme="minorHAnsi" w:eastAsiaTheme="minorHAnsi" w:hAnsiTheme="minorHAnsi" w:cstheme="min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unhideWhenUsed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83A4E"/>
    <w:pPr>
      <w:widowControl/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En-tteCar">
    <w:name w:val="En-tête Car"/>
    <w:basedOn w:val="Policepardfaut"/>
    <w:link w:val="En-tte"/>
    <w:uiPriority w:val="99"/>
    <w:rsid w:val="00683A4E"/>
  </w:style>
  <w:style w:type="paragraph" w:styleId="Pieddepage">
    <w:name w:val="footer"/>
    <w:basedOn w:val="Normal"/>
    <w:link w:val="PieddepageCar"/>
    <w:uiPriority w:val="99"/>
    <w:unhideWhenUsed/>
    <w:rsid w:val="00683A4E"/>
    <w:pPr>
      <w:widowControl/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683A4E"/>
  </w:style>
  <w:style w:type="table" w:styleId="Grilledutableau">
    <w:name w:val="Table Grid"/>
    <w:basedOn w:val="TableauNormal"/>
    <w:uiPriority w:val="39"/>
    <w:rsid w:val="00683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83A4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683A4E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7F18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7F18"/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styleId="Marquedecommentaire">
    <w:name w:val="annotation reference"/>
    <w:basedOn w:val="Policepardfaut"/>
    <w:uiPriority w:val="99"/>
    <w:semiHidden/>
    <w:unhideWhenUsed/>
    <w:rsid w:val="00C27F1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27F18"/>
    <w:rPr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27F18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27F1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27F18"/>
    <w:rPr>
      <w:rFonts w:ascii="Times New Roman" w:eastAsia="SimSun" w:hAnsi="Times New Roman" w:cs="Mangal"/>
      <w:b/>
      <w:bCs/>
      <w:kern w:val="3"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6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look.dotx</Template>
  <TotalTime>19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adminigepp</dc:creator>
  <cp:keywords/>
  <dc:description/>
  <cp:lastModifiedBy>Younes Dellero</cp:lastModifiedBy>
  <cp:revision>9</cp:revision>
  <dcterms:created xsi:type="dcterms:W3CDTF">2021-01-18T08:04:00Z</dcterms:created>
  <dcterms:modified xsi:type="dcterms:W3CDTF">2021-01-20T13:04:00Z</dcterms:modified>
</cp:coreProperties>
</file>